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60"/>
        <w:gridCol w:w="1440"/>
        <w:gridCol w:w="4129"/>
      </w:tblGrid>
      <w:tr w:rsidR="00EF5D21" w:rsidTr="00A146CF">
        <w:tc>
          <w:tcPr>
            <w:tcW w:w="4860" w:type="dxa"/>
          </w:tcPr>
          <w:p w:rsidR="00EF5D21" w:rsidRDefault="00EF5D21" w:rsidP="00CC453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Республика Татарстан</w:t>
            </w:r>
          </w:p>
          <w:p w:rsidR="00EF5D21" w:rsidRDefault="00EF5D21" w:rsidP="00CC4531">
            <w:pPr>
              <w:ind w:left="-3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МУНИЦИПАЛЬНОЕ БЮДЖЕТНОЕ УЧРЕЖДЕНИЕ ДОПОЛНИТЕЛЬНОГО ОБРАЗОВАНИЯ ДЕТЕЙ 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СТАНЦИЯ ДЕТСКОГО И ЮНОШЕСКОГО ТУРИЗМА И ЭКСКУРСИЙ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АЛЕКСЕЕВСКОГО 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EF5D21" w:rsidRDefault="00EF5D21" w:rsidP="00CC4531">
            <w:pPr>
              <w:rPr>
                <w:sz w:val="18"/>
                <w:szCs w:val="18"/>
              </w:rPr>
            </w:pP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422900, п.г.т. Алексеевское</w:t>
            </w:r>
          </w:p>
          <w:p w:rsidR="00EF5D21" w:rsidRDefault="00EF5D21" w:rsidP="00CC453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2-51-79</w:t>
            </w:r>
          </w:p>
        </w:tc>
        <w:tc>
          <w:tcPr>
            <w:tcW w:w="1440" w:type="dxa"/>
          </w:tcPr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</w:p>
          <w:p w:rsidR="00EF5D21" w:rsidRDefault="00EF5D21" w:rsidP="00CC4531">
            <w:pPr>
              <w:ind w:left="-430"/>
              <w:jc w:val="center"/>
              <w:rPr>
                <w:sz w:val="18"/>
                <w:szCs w:val="18"/>
              </w:rPr>
            </w:pPr>
            <w:r w:rsidRPr="00C47FCF">
              <w:rPr>
                <w:noProof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i1025" type="#_x0000_t75" alt="герб2серый" style="width:52.5pt;height:80.25pt;visibility:visible">
                  <v:imagedata r:id="rId4" o:title=""/>
                </v:shape>
              </w:pict>
            </w:r>
          </w:p>
        </w:tc>
        <w:tc>
          <w:tcPr>
            <w:tcW w:w="4129" w:type="dxa"/>
          </w:tcPr>
          <w:p w:rsidR="00EF5D21" w:rsidRDefault="00EF5D21" w:rsidP="00CC4531">
            <w:pPr>
              <w:pStyle w:val="Heading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Татарстан Республикасы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БАЛАЛАРГА ОСТЭМЭ БЕЛЕМ БИРУ МУНИЦИПАЛЬ БЮДЖЕТУЧРЕЖДЕНИЯСЕ</w:t>
            </w:r>
          </w:p>
          <w:p w:rsidR="00EF5D21" w:rsidRDefault="00EF5D21" w:rsidP="00CC4531">
            <w:pPr>
              <w:ind w:right="-21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АЛЕКСЕЕВСК МУНИЦИПАЛЬ РАЙОНЫНЫН 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БАЛАЛАР НЭМ ЯШЬЛЭР ТУРИЗМЫ НЭМ ЭКСКУРСИЯЛЭР СТАНЦИЯСЭ</w:t>
            </w:r>
          </w:p>
          <w:p w:rsidR="00EF5D21" w:rsidRDefault="00EF5D21" w:rsidP="00CC45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422900, Алексеевск  ш.т.б.</w:t>
            </w:r>
          </w:p>
          <w:p w:rsidR="00EF5D21" w:rsidRDefault="00EF5D21" w:rsidP="00CC453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2-51-79</w:t>
            </w:r>
          </w:p>
        </w:tc>
      </w:tr>
    </w:tbl>
    <w:p w:rsidR="00EF5D21" w:rsidRDefault="00EF5D21" w:rsidP="00A44952">
      <w:pPr>
        <w:pBdr>
          <w:bottom w:val="single" w:sz="12" w:space="1" w:color="auto"/>
        </w:pBdr>
        <w:rPr>
          <w:sz w:val="22"/>
          <w:szCs w:val="22"/>
        </w:rPr>
      </w:pPr>
    </w:p>
    <w:p w:rsidR="00EF5D21" w:rsidRDefault="00EF5D21" w:rsidP="00A44952">
      <w:pPr>
        <w:rPr>
          <w:b/>
          <w:sz w:val="26"/>
          <w:szCs w:val="26"/>
        </w:rPr>
      </w:pPr>
    </w:p>
    <w:p w:rsidR="00EF5D21" w:rsidRPr="00DA1BB5" w:rsidRDefault="00EF5D21" w:rsidP="00A44952">
      <w:pPr>
        <w:ind w:right="-625"/>
        <w:rPr>
          <w:b/>
          <w:sz w:val="28"/>
          <w:szCs w:val="28"/>
          <w:u w:val="single"/>
        </w:rPr>
      </w:pPr>
      <w:r>
        <w:rPr>
          <w:b/>
        </w:rPr>
        <w:t xml:space="preserve">          </w:t>
      </w:r>
      <w:r w:rsidRPr="00DA1BB5">
        <w:rPr>
          <w:b/>
        </w:rPr>
        <w:t>«</w:t>
      </w:r>
      <w:r w:rsidRPr="00DA1BB5">
        <w:rPr>
          <w:b/>
          <w:u w:val="single"/>
        </w:rPr>
        <w:t>15</w:t>
      </w:r>
      <w:r w:rsidRPr="00DA1BB5">
        <w:rPr>
          <w:b/>
        </w:rPr>
        <w:t xml:space="preserve">» </w:t>
      </w:r>
      <w:r w:rsidRPr="00DA1BB5">
        <w:rPr>
          <w:b/>
          <w:u w:val="single"/>
        </w:rPr>
        <w:t xml:space="preserve">сентября </w:t>
      </w:r>
      <w:r w:rsidRPr="00DA1BB5">
        <w:rPr>
          <w:b/>
        </w:rPr>
        <w:t xml:space="preserve">2014 г. </w:t>
      </w:r>
      <w:r w:rsidRPr="00DA1BB5">
        <w:rPr>
          <w:b/>
        </w:rPr>
        <w:tab/>
      </w:r>
      <w:r w:rsidRPr="00DA1BB5">
        <w:rPr>
          <w:b/>
        </w:rPr>
        <w:tab/>
      </w:r>
      <w:r w:rsidRPr="00DA1BB5">
        <w:rPr>
          <w:b/>
          <w:sz w:val="28"/>
          <w:szCs w:val="28"/>
        </w:rPr>
        <w:t xml:space="preserve">                      </w:t>
      </w:r>
      <w:r w:rsidRPr="00DA1BB5">
        <w:rPr>
          <w:b/>
          <w:sz w:val="28"/>
          <w:szCs w:val="28"/>
        </w:rPr>
        <w:tab/>
        <w:t xml:space="preserve">            </w:t>
      </w:r>
      <w:r w:rsidRPr="00DA1BB5">
        <w:rPr>
          <w:b/>
          <w:sz w:val="28"/>
          <w:szCs w:val="28"/>
        </w:rPr>
        <w:tab/>
      </w:r>
      <w:r w:rsidRPr="00DA1BB5">
        <w:rPr>
          <w:b/>
          <w:sz w:val="28"/>
          <w:szCs w:val="28"/>
        </w:rPr>
        <w:tab/>
      </w:r>
      <w:r w:rsidRPr="00DA1BB5">
        <w:rPr>
          <w:b/>
          <w:sz w:val="28"/>
          <w:szCs w:val="28"/>
        </w:rPr>
        <w:tab/>
        <w:t xml:space="preserve">                          </w:t>
      </w:r>
      <w:r>
        <w:rPr>
          <w:b/>
          <w:sz w:val="28"/>
          <w:szCs w:val="28"/>
        </w:rPr>
        <w:t xml:space="preserve">          </w:t>
      </w:r>
      <w:r w:rsidRPr="00DA1BB5">
        <w:rPr>
          <w:b/>
          <w:sz w:val="28"/>
          <w:szCs w:val="28"/>
        </w:rPr>
        <w:t xml:space="preserve">       № </w:t>
      </w:r>
      <w:r w:rsidRPr="00DA1BB5">
        <w:rPr>
          <w:b/>
          <w:sz w:val="28"/>
          <w:szCs w:val="28"/>
          <w:u w:val="single"/>
        </w:rPr>
        <w:t>26</w:t>
      </w:r>
    </w:p>
    <w:p w:rsidR="00EF5D21" w:rsidRDefault="00EF5D21" w:rsidP="00A449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EF5D21" w:rsidRPr="00DA1BB5" w:rsidRDefault="00EF5D21" w:rsidP="00A44952">
      <w:pPr>
        <w:jc w:val="center"/>
        <w:rPr>
          <w:b/>
          <w:sz w:val="28"/>
          <w:szCs w:val="28"/>
        </w:rPr>
      </w:pPr>
      <w:r w:rsidRPr="00DA1BB5">
        <w:rPr>
          <w:b/>
          <w:sz w:val="28"/>
          <w:szCs w:val="28"/>
        </w:rPr>
        <w:t>Календарь сдачи нормативов ВФСО (ГТО) базовыми образовательными организациями</w:t>
      </w:r>
    </w:p>
    <w:p w:rsidR="00EF5D21" w:rsidRDefault="00EF5D21" w:rsidP="00A44952">
      <w:pPr>
        <w:jc w:val="center"/>
        <w:rPr>
          <w:b/>
          <w:sz w:val="28"/>
          <w:szCs w:val="28"/>
        </w:rPr>
      </w:pPr>
      <w:r w:rsidRPr="00DA1BB5">
        <w:rPr>
          <w:b/>
          <w:sz w:val="28"/>
          <w:szCs w:val="28"/>
        </w:rPr>
        <w:t>Алексеевского муниципального района в сентябре - октябре  - 2014г.</w:t>
      </w:r>
    </w:p>
    <w:p w:rsidR="00EF5D21" w:rsidRDefault="00EF5D21" w:rsidP="00A4495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-324" w:tblpY="1"/>
        <w:tblOverlap w:val="never"/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2594"/>
        <w:gridCol w:w="1620"/>
        <w:gridCol w:w="2700"/>
        <w:gridCol w:w="1620"/>
        <w:gridCol w:w="3600"/>
        <w:gridCol w:w="2448"/>
      </w:tblGrid>
      <w:tr w:rsidR="00EF5D21" w:rsidTr="00A146CF">
        <w:tc>
          <w:tcPr>
            <w:tcW w:w="466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>№</w:t>
            </w:r>
          </w:p>
        </w:tc>
        <w:tc>
          <w:tcPr>
            <w:tcW w:w="2594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 xml:space="preserve">Нормативы </w:t>
            </w:r>
          </w:p>
        </w:tc>
        <w:tc>
          <w:tcPr>
            <w:tcW w:w="1620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>Дата сдачи нормативов</w:t>
            </w:r>
          </w:p>
        </w:tc>
        <w:tc>
          <w:tcPr>
            <w:tcW w:w="2700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 xml:space="preserve"> Место сдачи нормативов </w:t>
            </w:r>
          </w:p>
        </w:tc>
        <w:tc>
          <w:tcPr>
            <w:tcW w:w="1620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>Возраст</w:t>
            </w:r>
          </w:p>
        </w:tc>
        <w:tc>
          <w:tcPr>
            <w:tcW w:w="3600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>Школы</w:t>
            </w:r>
          </w:p>
        </w:tc>
        <w:tc>
          <w:tcPr>
            <w:tcW w:w="2448" w:type="dxa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 xml:space="preserve">Ответственный (ФИО, должность, конт. телефон)  </w:t>
            </w:r>
          </w:p>
        </w:tc>
      </w:tr>
      <w:tr w:rsidR="00EF5D21" w:rsidTr="00A146CF">
        <w:tc>
          <w:tcPr>
            <w:tcW w:w="466" w:type="dxa"/>
            <w:vMerge w:val="restart"/>
          </w:tcPr>
          <w:p w:rsidR="00EF5D21" w:rsidRPr="00F54418" w:rsidRDefault="00EF5D21" w:rsidP="00CC4531">
            <w:pPr>
              <w:rPr>
                <w:b/>
              </w:rPr>
            </w:pPr>
            <w:r w:rsidRPr="00F54418">
              <w:rPr>
                <w:b/>
              </w:rPr>
              <w:t>1</w:t>
            </w:r>
          </w:p>
        </w:tc>
        <w:tc>
          <w:tcPr>
            <w:tcW w:w="2594" w:type="dxa"/>
            <w:vMerge w:val="restart"/>
          </w:tcPr>
          <w:p w:rsidR="00EF5D21" w:rsidRDefault="00EF5D21" w:rsidP="00CC4531">
            <w:r>
              <w:t>Челночный бег 3х10м (с)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Петряев Сергей Владимирович- </w:t>
            </w:r>
          </w:p>
          <w:p w:rsidR="00EF5D21" w:rsidRDefault="00EF5D21" w:rsidP="00CC4531">
            <w:r>
              <w:t xml:space="preserve">учитель физкультуры тел.:89063242823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179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28.09.2014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Халитов Риналь Ильсурович -</w:t>
            </w:r>
          </w:p>
          <w:p w:rsidR="00EF5D21" w:rsidRDefault="00EF5D21" w:rsidP="00CC4531">
            <w:r>
              <w:t>учитель физкультуры тел.:89003270596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28.09.2014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28.09.2014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</w:t>
            </w:r>
            <w:r w:rsidRPr="001C7E08">
              <w:rPr>
                <w:sz w:val="22"/>
                <w:szCs w:val="22"/>
              </w:rPr>
              <w:t>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Вангаев Сергей Геннадьевич-</w:t>
            </w:r>
          </w:p>
          <w:p w:rsidR="00EF5D21" w:rsidRDefault="00EF5D21" w:rsidP="00CC4531">
            <w:r>
              <w:t xml:space="preserve"> учитель физкультуры      тел.:89274160140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</w:t>
            </w:r>
            <w:r w:rsidRPr="001C7E08">
              <w:rPr>
                <w:sz w:val="22"/>
                <w:szCs w:val="22"/>
              </w:rPr>
              <w:t>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</w:t>
            </w:r>
            <w:r w:rsidRPr="001C7E08">
              <w:rPr>
                <w:sz w:val="22"/>
                <w:szCs w:val="22"/>
              </w:rPr>
              <w:t>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Бакеев Александр Николаевич-</w:t>
            </w:r>
          </w:p>
          <w:p w:rsidR="00EF5D21" w:rsidRDefault="00EF5D21" w:rsidP="00CC4531">
            <w:r>
              <w:t>учитель физкультуры</w:t>
            </w:r>
          </w:p>
          <w:p w:rsidR="00EF5D21" w:rsidRDefault="00EF5D21" w:rsidP="00CC4531">
            <w:r>
              <w:t>тел.:89179142420</w:t>
            </w:r>
          </w:p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</w:t>
            </w:r>
            <w:r w:rsidRPr="001C7E08">
              <w:rPr>
                <w:sz w:val="22"/>
                <w:szCs w:val="22"/>
              </w:rPr>
              <w:t>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02.10</w:t>
            </w:r>
            <w:r w:rsidRPr="001C7E08">
              <w:rPr>
                <w:sz w:val="22"/>
                <w:szCs w:val="22"/>
              </w:rPr>
              <w:t>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</w:t>
            </w:r>
            <w:r w:rsidRPr="001C7E08">
              <w:rPr>
                <w:sz w:val="22"/>
                <w:szCs w:val="22"/>
              </w:rPr>
              <w:t>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4.10</w:t>
            </w:r>
            <w:r w:rsidRPr="001C7E08">
              <w:rPr>
                <w:sz w:val="22"/>
                <w:szCs w:val="22"/>
              </w:rPr>
              <w:t>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Валлиулин Вильсур Зиннурович – учитель физкультуры тел.:89050206022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25.09.2014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Крашенинников Андрей Иванович- учитель физкультуры тел.:89274311071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25.09.2014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25.09.2014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Ибрагимова Рамиля Сабирзяновна- учитель физкультуры тел.:89276716614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Ионов Сергей Михайлович – учитель физкультуры тел.:89534014155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29.09.2014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Идрисов Фанус Фарисович – учитель физкультуры   тел.:89518927120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Николаева Людмила Анатольевна - учитель физкультуры тел.:89274475371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Хамидуллин Тагир Тарифуллович – учитель физкультуры тел.:89377735807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с.о.ш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Сайфутдинов Максим Владимирович - учитель физкультуры тел.:89600467335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с.о.ш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с.о.ш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с.о.ш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с.о.ш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Рыдаев Вячеслав Юрьевич- учитель физкультуры тел.: 89503221834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Игнатьев  Геннадий Арсентьевич –учитель физкультуры тел.:89375263688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Верх. Татмаинская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Директор школы Шагиева Гузалия Ильдусовна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Верх. Татмаинская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Галимов Ильгиз Нургалямович -  учитель    физкультуры тел.:89510637847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Мухмутов Айнур Галимзянович – учитель физкультуры тел.:89518951689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27.09.2014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Мухмутова Гульфарида Рифгатовна – учитель физкультуры тел.:89274170332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70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Фомин Владимир Ильич – учитель физкультуры тел.:89625491360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Бикеев Александр Николаевич – учитель физкультуры тел.:890632885805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Матвеев Александр Николаевич – учитель физкультуры тел.:89375262096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Белозеров Сергей Владимирович- учитель физкультуры тел.:89625618460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Максимов Геннадий Константинович – учитель физкультуры тел.:89372830545</w:t>
            </w:r>
          </w:p>
          <w:p w:rsidR="00EF5D21" w:rsidRDefault="00EF5D21" w:rsidP="00CC4531"/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Алацкова Татьяна Николаевна – учитель физкультуры</w:t>
            </w:r>
          </w:p>
          <w:p w:rsidR="00EF5D21" w:rsidRDefault="00EF5D21" w:rsidP="00CC4531">
            <w:r>
              <w:t>тел.:89274015184</w:t>
            </w:r>
          </w:p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Pr="00F54418" w:rsidRDefault="00EF5D21" w:rsidP="00CC453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94" w:type="dxa"/>
            <w:vMerge w:val="restart"/>
          </w:tcPr>
          <w:p w:rsidR="00EF5D21" w:rsidRDefault="00EF5D21" w:rsidP="00CC4531">
            <w:r>
              <w:t>Бег на 30м,60м,100м</w:t>
            </w:r>
          </w:p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Петряев Сергей Владимирович- </w:t>
            </w:r>
          </w:p>
          <w:p w:rsidR="00EF5D21" w:rsidRDefault="00EF5D21" w:rsidP="00CC4531">
            <w:r>
              <w:t xml:space="preserve">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179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Халитов Риналь Ильсурович -</w:t>
            </w:r>
          </w:p>
          <w:p w:rsidR="00EF5D21" w:rsidRDefault="00EF5D21" w:rsidP="00CC4531">
            <w:r>
              <w:t>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Вангаев Сергей Геннадьевич-</w:t>
            </w:r>
          </w:p>
          <w:p w:rsidR="00EF5D21" w:rsidRDefault="00EF5D21" w:rsidP="00CC4531"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Бакеев Александр Николаевич-</w:t>
            </w:r>
          </w:p>
          <w:p w:rsidR="00EF5D21" w:rsidRDefault="00EF5D21" w:rsidP="00CC4531">
            <w:r>
              <w:t>учитель физкультуры</w:t>
            </w:r>
          </w:p>
          <w:p w:rsidR="00EF5D21" w:rsidRDefault="00EF5D21" w:rsidP="00CC4531"/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Валлиулин Вильсур Зиннурович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Крашенинников Андрей Иванович-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26.09.2014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Ибрагимова Рамиля Сабирзяновна-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Ионов Сергей Михайлович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01.10.2014.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Идрисов Фанус Фарисович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Николаева Людмила Анатольевна 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Хамидуллин Тагир Тарифуллович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с.о.ш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Сайфутдинов Максим Владимирович 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с.о.ш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с.о.ш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с.о.ш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Шаминская с.о.ш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Рыдаев Вячеслав Юрьевич-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Игнатьев  Геннадий Арсентьевич –учитель   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Верх. Татмаинская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Директор школы Шагиева Гузалия Ильдусовна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Верх. Татмаинская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Галимов Ильгиз Нургалямович -  учитель   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Мухмутов Айнур Галимзянович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30.09.2014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Мухмутова Гульфарида Рифгатовна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70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02.10.2014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Фомин Владимир Ильич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497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Бикеев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Матвеев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Белозеров Сергей Владимирович-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Максимов Геннадий Константинович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Алацкова Татьяна Николаевна – учитель физкультуры</w:t>
            </w:r>
          </w:p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Pr="00F54418" w:rsidRDefault="00EF5D21" w:rsidP="00CC453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94" w:type="dxa"/>
            <w:vMerge w:val="restart"/>
          </w:tcPr>
          <w:p w:rsidR="00EF5D21" w:rsidRDefault="00EF5D21" w:rsidP="00CC4531">
            <w:r>
              <w:t>Бег на 1 км, 1.5км, 2 км,3км</w:t>
            </w:r>
          </w:p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Петряев Сергей Владимирович- </w:t>
            </w:r>
          </w:p>
          <w:p w:rsidR="00EF5D21" w:rsidRDefault="00EF5D21" w:rsidP="00CC4531">
            <w:r>
              <w:t xml:space="preserve">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179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A44952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Халитов Риналь Ильсурович -</w:t>
            </w:r>
          </w:p>
          <w:p w:rsidR="00EF5D21" w:rsidRDefault="00EF5D21" w:rsidP="00CC4531">
            <w:r>
              <w:t>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Вангаев Сергей Геннадьевич-</w:t>
            </w:r>
          </w:p>
          <w:p w:rsidR="00EF5D21" w:rsidRDefault="00EF5D21" w:rsidP="00CC4531"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Бакеев Александр Николаевич-</w:t>
            </w:r>
          </w:p>
          <w:p w:rsidR="00EF5D21" w:rsidRDefault="00EF5D21" w:rsidP="00CC4531">
            <w:r>
              <w:t>учитель физкультуры</w:t>
            </w:r>
          </w:p>
          <w:p w:rsidR="00EF5D21" w:rsidRDefault="00EF5D21" w:rsidP="00CC4531"/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10.10.2014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Валлиулин Вильсур Зиннурович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E6443A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Крашенинников Андрей Иванович-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Ибрагимова Рамиля Сабирзяновна-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E6443A">
            <w:r>
              <w:rPr>
                <w:sz w:val="22"/>
                <w:szCs w:val="22"/>
              </w:rP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Ионов Сергей Михайлович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Идрисов Фанус Фарисович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Николаева Людмила Анатольевна 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09.10.2014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Шаминская с.о.ш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Сайфутдинов Максим Владимирович 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Шаминская с.о.ш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Шаминская с.о.ш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Шаминская с.о.ш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rPr>
          <w:trHeight w:val="213"/>
        </w:trPr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>
              <w:t>Шаминская с.о.ш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Большеполянская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Рыдаев Вячеслав Юрьевич-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87300C"/>
        </w:tc>
        <w:tc>
          <w:tcPr>
            <w:tcW w:w="2594" w:type="dxa"/>
            <w:vMerge w:val="restart"/>
          </w:tcPr>
          <w:p w:rsidR="00EF5D21" w:rsidRDefault="00EF5D21" w:rsidP="0087300C"/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Игнатьев  Геннадий Арсентьевич –учитель   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16.10.2014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16.10.2014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87300C">
            <w:r>
              <w:t>6-8</w:t>
            </w:r>
          </w:p>
        </w:tc>
        <w:tc>
          <w:tcPr>
            <w:tcW w:w="3600" w:type="dxa"/>
          </w:tcPr>
          <w:p w:rsidR="00EF5D21" w:rsidRDefault="00EF5D21" w:rsidP="0087300C">
            <w:r>
              <w:t>Верх. Татмаинская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Директор школы Шагиева Гузалия Ильдусовна</w:t>
            </w:r>
          </w:p>
        </w:tc>
      </w:tr>
      <w:tr w:rsidR="00EF5D21" w:rsidTr="00A146CF">
        <w:trPr>
          <w:trHeight w:val="291"/>
        </w:trPr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87300C">
            <w:r>
              <w:t>9-10</w:t>
            </w:r>
          </w:p>
        </w:tc>
        <w:tc>
          <w:tcPr>
            <w:tcW w:w="3600" w:type="dxa"/>
          </w:tcPr>
          <w:p w:rsidR="00EF5D21" w:rsidRDefault="00EF5D21" w:rsidP="0087300C">
            <w:r>
              <w:t>Верх. Татмаинская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06.10.2014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Галимов Ильгиз Нургалямович -  учитель   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06.10.2014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06.10.2014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08.10.2014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08.10.2014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09.10.2014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Мухмутов Айнур Галимзянович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09.10.2014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09.10.2014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87300C"/>
        </w:tc>
        <w:tc>
          <w:tcPr>
            <w:tcW w:w="2594" w:type="dxa"/>
            <w:vMerge w:val="restart"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Мухмутова Гульфарида Рифгатовна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rPr>
          <w:trHeight w:val="70"/>
        </w:trPr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Фомин Владимир Ильич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07.10.2014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Родниковская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Бикеев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10.11.2014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Матвеев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10.11.2014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10.11.2014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10.11.2014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10.11.2014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11.10.2014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Белозеров Сергей Владимирович-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11.10.2014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11.10.2014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 xml:space="preserve">Максимов Геннадий Константинович – учитель физкультуры </w:t>
            </w:r>
          </w:p>
          <w:p w:rsidR="00EF5D21" w:rsidRDefault="00EF5D21" w:rsidP="0087300C"/>
          <w:p w:rsidR="00EF5D21" w:rsidRDefault="00EF5D21" w:rsidP="0087300C"/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rPr>
          <w:trHeight w:val="367"/>
        </w:trPr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87300C">
            <w:r>
              <w:t>Алацкова Татьяна Николаевна – учитель физкультуры</w:t>
            </w:r>
          </w:p>
          <w:p w:rsidR="00EF5D21" w:rsidRDefault="00EF5D21" w:rsidP="0087300C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87300C"/>
        </w:tc>
        <w:tc>
          <w:tcPr>
            <w:tcW w:w="2594" w:type="dxa"/>
            <w:vMerge w:val="restart"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13.10.2014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/>
          </w:tcPr>
          <w:p w:rsidR="00EF5D21" w:rsidRDefault="00EF5D21" w:rsidP="0087300C"/>
        </w:tc>
        <w:tc>
          <w:tcPr>
            <w:tcW w:w="2594" w:type="dxa"/>
            <w:vMerge/>
          </w:tcPr>
          <w:p w:rsidR="00EF5D21" w:rsidRDefault="00EF5D21" w:rsidP="0087300C"/>
        </w:tc>
        <w:tc>
          <w:tcPr>
            <w:tcW w:w="1620" w:type="dxa"/>
          </w:tcPr>
          <w:p w:rsidR="00EF5D21" w:rsidRDefault="00EF5D21" w:rsidP="0087300C">
            <w:r>
              <w:t>15.10.2014</w:t>
            </w:r>
          </w:p>
        </w:tc>
        <w:tc>
          <w:tcPr>
            <w:tcW w:w="2700" w:type="dxa"/>
          </w:tcPr>
          <w:p w:rsidR="00EF5D21" w:rsidRDefault="00EF5D21" w:rsidP="0087300C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87300C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87300C">
            <w:r w:rsidRPr="0001495F">
              <w:t xml:space="preserve">Ялкинская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87300C"/>
        </w:tc>
      </w:tr>
      <w:tr w:rsidR="00EF5D21" w:rsidTr="00A146CF">
        <w:tc>
          <w:tcPr>
            <w:tcW w:w="466" w:type="dxa"/>
            <w:vMerge w:val="restart"/>
          </w:tcPr>
          <w:p w:rsidR="00EF5D21" w:rsidRPr="00F54418" w:rsidRDefault="00EF5D21" w:rsidP="00CC453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94" w:type="dxa"/>
            <w:vMerge w:val="restart"/>
          </w:tcPr>
          <w:p w:rsidR="00EF5D21" w:rsidRDefault="00EF5D21" w:rsidP="00CC4531">
            <w:r>
              <w:t xml:space="preserve">Смешанные передвижения (1км) </w:t>
            </w:r>
          </w:p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Петряев Сергей Владимирович- </w:t>
            </w:r>
          </w:p>
          <w:p w:rsidR="00EF5D21" w:rsidRDefault="00EF5D21" w:rsidP="00CC4531">
            <w:r>
              <w:t xml:space="preserve">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179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Халитов Риналь Ильсурович -</w:t>
            </w:r>
          </w:p>
          <w:p w:rsidR="00EF5D21" w:rsidRDefault="00EF5D21" w:rsidP="00CC4531">
            <w:r>
              <w:t>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Вангаев Сергей Геннадьевич-</w:t>
            </w:r>
          </w:p>
          <w:p w:rsidR="00EF5D21" w:rsidRDefault="00EF5D21" w:rsidP="00CC4531">
            <w:r>
              <w:t xml:space="preserve">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Бакеев Александр Николаевич-</w:t>
            </w:r>
          </w:p>
          <w:p w:rsidR="00EF5D21" w:rsidRDefault="00EF5D21" w:rsidP="00CC4531">
            <w:r>
              <w:t>учитель физкультуры</w:t>
            </w:r>
          </w:p>
          <w:p w:rsidR="00EF5D21" w:rsidRDefault="00EF5D21" w:rsidP="00CC4531"/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CC4531"/>
        </w:tc>
        <w:tc>
          <w:tcPr>
            <w:tcW w:w="2594" w:type="dxa"/>
            <w:vMerge w:val="restart"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6-8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Валлиулин Вильсур Зиннурович -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CC4531">
            <w:r>
              <w:t>9-10</w:t>
            </w:r>
          </w:p>
        </w:tc>
        <w:tc>
          <w:tcPr>
            <w:tcW w:w="3600" w:type="dxa"/>
          </w:tcPr>
          <w:p w:rsidR="00EF5D21" w:rsidRDefault="00EF5D21" w:rsidP="00CC4531">
            <w:r>
              <w:t>Анош №4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Крашенинников Андрей Иванович-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rPr>
          <w:trHeight w:val="215"/>
        </w:trPr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>Ибрагимова Рамиля Сабирзяновна-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t>13.10.2014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Pr="001C7E08" w:rsidRDefault="00EF5D21" w:rsidP="00CC4531">
            <w:r>
              <w:rPr>
                <w:sz w:val="22"/>
                <w:szCs w:val="22"/>
              </w:rPr>
              <w:t>16.10.2014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CC4531">
            <w:r>
              <w:t xml:space="preserve">Ионов Сергей Михайлович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CC4531"/>
        </w:tc>
        <w:tc>
          <w:tcPr>
            <w:tcW w:w="2594" w:type="dxa"/>
            <w:vMerge/>
          </w:tcPr>
          <w:p w:rsidR="00EF5D21" w:rsidRDefault="00EF5D21" w:rsidP="00CC4531"/>
        </w:tc>
        <w:tc>
          <w:tcPr>
            <w:tcW w:w="1620" w:type="dxa"/>
          </w:tcPr>
          <w:p w:rsidR="00EF5D21" w:rsidRDefault="00EF5D21" w:rsidP="00CC453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CC453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CC453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CC4531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CC453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FC64F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Идрисов Фанус Фарисович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FC64F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08.10.2014</w:t>
            </w:r>
          </w:p>
        </w:tc>
        <w:tc>
          <w:tcPr>
            <w:tcW w:w="2700" w:type="dxa"/>
          </w:tcPr>
          <w:p w:rsidR="00EF5D21" w:rsidRDefault="00EF5D21" w:rsidP="00FC64F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FC64F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11.10.2014</w:t>
            </w:r>
          </w:p>
        </w:tc>
        <w:tc>
          <w:tcPr>
            <w:tcW w:w="2700" w:type="dxa"/>
          </w:tcPr>
          <w:p w:rsidR="00EF5D21" w:rsidRDefault="00EF5D21" w:rsidP="00FC64F1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Николаева Людмила Анатольевна 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Большеполянская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Рыдаев Вячеслав Юрьевич-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rPr>
          <w:trHeight w:val="213"/>
        </w:trPr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Игнатьев  Геннадий Арсентьевич –учитель    физкультуры</w:t>
            </w:r>
          </w:p>
        </w:tc>
      </w:tr>
      <w:tr w:rsidR="00EF5D21" w:rsidTr="00FC64F1">
        <w:trPr>
          <w:trHeight w:val="70"/>
        </w:trPr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18.10.2014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18.10.2014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FC64F1"/>
        </w:tc>
        <w:tc>
          <w:tcPr>
            <w:tcW w:w="2594" w:type="dxa"/>
            <w:vMerge w:val="restart"/>
          </w:tcPr>
          <w:p w:rsidR="00EF5D21" w:rsidRDefault="00EF5D21" w:rsidP="00FC64F1"/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FC64F1">
            <w:r>
              <w:t>6-8</w:t>
            </w:r>
          </w:p>
        </w:tc>
        <w:tc>
          <w:tcPr>
            <w:tcW w:w="3600" w:type="dxa"/>
          </w:tcPr>
          <w:p w:rsidR="00EF5D21" w:rsidRDefault="00EF5D21" w:rsidP="00FC64F1">
            <w:r>
              <w:t>Верх. Татмаинская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Директор школы Шагиева Гузалия Ильдусовна</w:t>
            </w:r>
          </w:p>
        </w:tc>
      </w:tr>
      <w:tr w:rsidR="00EF5D21" w:rsidTr="00FC64F1">
        <w:trPr>
          <w:trHeight w:val="215"/>
        </w:trPr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FC64F1">
            <w:r>
              <w:t>9-10</w:t>
            </w:r>
          </w:p>
        </w:tc>
        <w:tc>
          <w:tcPr>
            <w:tcW w:w="3600" w:type="dxa"/>
          </w:tcPr>
          <w:p w:rsidR="00EF5D21" w:rsidRDefault="00EF5D21" w:rsidP="00FC64F1">
            <w:r>
              <w:t>Верх. Татмаинская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Галимов Ильгиз Нургалямович -  учитель   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Мухмутов Айнур Галимзянович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 w:val="restart"/>
          </w:tcPr>
          <w:p w:rsidR="00EF5D21" w:rsidRDefault="00EF5D21" w:rsidP="00FC64F1"/>
        </w:tc>
        <w:tc>
          <w:tcPr>
            <w:tcW w:w="2594" w:type="dxa"/>
            <w:vMerge w:val="restart"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Мухмутова Гульфарида Рифгатовна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14.10.2014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rPr>
          <w:trHeight w:val="70"/>
        </w:trPr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>Фомин Владимир Ильич – учитель физкультуры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18.10.2014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Родниковская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Бикеев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18.10.2014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18.10.2014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Матвеев Александр Николаевич –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15.10.2014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17.10.2014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Белозеров Сергей Владимирович- учитель физкультуры </w:t>
            </w:r>
          </w:p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16.10.2014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FC64F1">
            <w:r>
              <w:t xml:space="preserve">Максимов Геннадий Константинович  – учитель физкультуры </w:t>
            </w:r>
          </w:p>
          <w:p w:rsidR="00EF5D21" w:rsidRDefault="00EF5D21" w:rsidP="00FC64F1"/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A146CF"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F40E9B">
        <w:trPr>
          <w:trHeight w:val="273"/>
        </w:trPr>
        <w:tc>
          <w:tcPr>
            <w:tcW w:w="466" w:type="dxa"/>
            <w:vMerge/>
          </w:tcPr>
          <w:p w:rsidR="00EF5D21" w:rsidRDefault="00EF5D21" w:rsidP="00FC64F1"/>
        </w:tc>
        <w:tc>
          <w:tcPr>
            <w:tcW w:w="2594" w:type="dxa"/>
            <w:vMerge/>
          </w:tcPr>
          <w:p w:rsidR="00EF5D21" w:rsidRDefault="00EF5D21" w:rsidP="00FC64F1"/>
        </w:tc>
        <w:tc>
          <w:tcPr>
            <w:tcW w:w="1620" w:type="dxa"/>
          </w:tcPr>
          <w:p w:rsidR="00EF5D21" w:rsidRDefault="00EF5D21" w:rsidP="00FC64F1">
            <w:r>
              <w:t>20.10.2014</w:t>
            </w:r>
          </w:p>
        </w:tc>
        <w:tc>
          <w:tcPr>
            <w:tcW w:w="2700" w:type="dxa"/>
          </w:tcPr>
          <w:p w:rsidR="00EF5D21" w:rsidRDefault="00EF5D21" w:rsidP="00FC64F1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C64F1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FC64F1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FC64F1"/>
        </w:tc>
      </w:tr>
      <w:tr w:rsidR="00EF5D21" w:rsidTr="00F40E9B">
        <w:trPr>
          <w:trHeight w:val="273"/>
        </w:trPr>
        <w:tc>
          <w:tcPr>
            <w:tcW w:w="466" w:type="dxa"/>
            <w:vMerge w:val="restart"/>
          </w:tcPr>
          <w:p w:rsidR="00EF5D21" w:rsidRDefault="00EF5D21" w:rsidP="00F40E9B"/>
        </w:tc>
        <w:tc>
          <w:tcPr>
            <w:tcW w:w="2594" w:type="dxa"/>
            <w:vMerge w:val="restart"/>
          </w:tcPr>
          <w:p w:rsidR="00EF5D21" w:rsidRDefault="00EF5D21" w:rsidP="00F40E9B"/>
        </w:tc>
        <w:tc>
          <w:tcPr>
            <w:tcW w:w="1620" w:type="dxa"/>
          </w:tcPr>
          <w:p w:rsidR="00EF5D21" w:rsidRDefault="00EF5D21" w:rsidP="00F40E9B">
            <w:r>
              <w:t>21.10.2014</w:t>
            </w:r>
          </w:p>
        </w:tc>
        <w:tc>
          <w:tcPr>
            <w:tcW w:w="2700" w:type="dxa"/>
          </w:tcPr>
          <w:p w:rsidR="00EF5D21" w:rsidRDefault="00EF5D21" w:rsidP="00F40E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40E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Pr="0001495F" w:rsidRDefault="00EF5D21" w:rsidP="00F40E9B">
            <w:r>
              <w:t>Ялкынская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F40E9B">
            <w:r>
              <w:t xml:space="preserve">Алацкова Татьяна Николаевна  – учитель физкультуры </w:t>
            </w:r>
          </w:p>
        </w:tc>
      </w:tr>
      <w:tr w:rsidR="00EF5D21" w:rsidTr="00F40E9B">
        <w:trPr>
          <w:trHeight w:val="273"/>
        </w:trPr>
        <w:tc>
          <w:tcPr>
            <w:tcW w:w="466" w:type="dxa"/>
            <w:vMerge/>
          </w:tcPr>
          <w:p w:rsidR="00EF5D21" w:rsidRDefault="00EF5D21" w:rsidP="00F40E9B"/>
        </w:tc>
        <w:tc>
          <w:tcPr>
            <w:tcW w:w="2594" w:type="dxa"/>
            <w:vMerge/>
          </w:tcPr>
          <w:p w:rsidR="00EF5D21" w:rsidRDefault="00EF5D21" w:rsidP="00F40E9B"/>
        </w:tc>
        <w:tc>
          <w:tcPr>
            <w:tcW w:w="1620" w:type="dxa"/>
          </w:tcPr>
          <w:p w:rsidR="00EF5D21" w:rsidRDefault="00EF5D21" w:rsidP="00F40E9B">
            <w:r>
              <w:t>21.10.2014</w:t>
            </w:r>
          </w:p>
        </w:tc>
        <w:tc>
          <w:tcPr>
            <w:tcW w:w="2700" w:type="dxa"/>
          </w:tcPr>
          <w:p w:rsidR="00EF5D21" w:rsidRDefault="00EF5D21" w:rsidP="00F40E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40E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Pr="0001495F" w:rsidRDefault="00EF5D21" w:rsidP="00F40E9B">
            <w:r>
              <w:t>Ялкынская с.о.ш</w:t>
            </w:r>
          </w:p>
        </w:tc>
        <w:tc>
          <w:tcPr>
            <w:tcW w:w="2448" w:type="dxa"/>
            <w:vMerge/>
          </w:tcPr>
          <w:p w:rsidR="00EF5D21" w:rsidRDefault="00EF5D21" w:rsidP="00F40E9B"/>
        </w:tc>
      </w:tr>
      <w:tr w:rsidR="00EF5D21" w:rsidTr="00F40E9B">
        <w:trPr>
          <w:trHeight w:val="273"/>
        </w:trPr>
        <w:tc>
          <w:tcPr>
            <w:tcW w:w="466" w:type="dxa"/>
            <w:vMerge/>
          </w:tcPr>
          <w:p w:rsidR="00EF5D21" w:rsidRDefault="00EF5D21" w:rsidP="00F40E9B"/>
        </w:tc>
        <w:tc>
          <w:tcPr>
            <w:tcW w:w="2594" w:type="dxa"/>
            <w:vMerge/>
          </w:tcPr>
          <w:p w:rsidR="00EF5D21" w:rsidRDefault="00EF5D21" w:rsidP="00F40E9B"/>
        </w:tc>
        <w:tc>
          <w:tcPr>
            <w:tcW w:w="1620" w:type="dxa"/>
          </w:tcPr>
          <w:p w:rsidR="00EF5D21" w:rsidRDefault="00EF5D21" w:rsidP="00F40E9B">
            <w:r>
              <w:t>21.10.2014</w:t>
            </w:r>
          </w:p>
        </w:tc>
        <w:tc>
          <w:tcPr>
            <w:tcW w:w="2700" w:type="dxa"/>
          </w:tcPr>
          <w:p w:rsidR="00EF5D21" w:rsidRDefault="00EF5D21" w:rsidP="00F40E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40E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Pr="0001495F" w:rsidRDefault="00EF5D21" w:rsidP="00F40E9B">
            <w:r>
              <w:t>Ялкынская с.о.ш</w:t>
            </w:r>
          </w:p>
        </w:tc>
        <w:tc>
          <w:tcPr>
            <w:tcW w:w="2448" w:type="dxa"/>
            <w:vMerge/>
          </w:tcPr>
          <w:p w:rsidR="00EF5D21" w:rsidRDefault="00EF5D21" w:rsidP="00F40E9B"/>
        </w:tc>
      </w:tr>
      <w:tr w:rsidR="00EF5D21" w:rsidTr="00F40E9B">
        <w:trPr>
          <w:trHeight w:val="273"/>
        </w:trPr>
        <w:tc>
          <w:tcPr>
            <w:tcW w:w="466" w:type="dxa"/>
            <w:vMerge/>
          </w:tcPr>
          <w:p w:rsidR="00EF5D21" w:rsidRDefault="00EF5D21" w:rsidP="00F40E9B"/>
        </w:tc>
        <w:tc>
          <w:tcPr>
            <w:tcW w:w="2594" w:type="dxa"/>
            <w:vMerge/>
          </w:tcPr>
          <w:p w:rsidR="00EF5D21" w:rsidRDefault="00EF5D21" w:rsidP="00F40E9B"/>
        </w:tc>
        <w:tc>
          <w:tcPr>
            <w:tcW w:w="1620" w:type="dxa"/>
          </w:tcPr>
          <w:p w:rsidR="00EF5D21" w:rsidRDefault="00EF5D21" w:rsidP="00F40E9B">
            <w:r>
              <w:t>21.10.2014</w:t>
            </w:r>
          </w:p>
        </w:tc>
        <w:tc>
          <w:tcPr>
            <w:tcW w:w="2700" w:type="dxa"/>
          </w:tcPr>
          <w:p w:rsidR="00EF5D21" w:rsidRDefault="00EF5D21" w:rsidP="00F40E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40E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Pr="0001495F" w:rsidRDefault="00EF5D21" w:rsidP="00F40E9B">
            <w:r>
              <w:t>Ялкынская с.о.ш</w:t>
            </w:r>
          </w:p>
        </w:tc>
        <w:tc>
          <w:tcPr>
            <w:tcW w:w="2448" w:type="dxa"/>
            <w:vMerge/>
          </w:tcPr>
          <w:p w:rsidR="00EF5D21" w:rsidRDefault="00EF5D21" w:rsidP="00F40E9B"/>
        </w:tc>
      </w:tr>
      <w:tr w:rsidR="00EF5D21" w:rsidTr="00F40E9B">
        <w:trPr>
          <w:trHeight w:val="273"/>
        </w:trPr>
        <w:tc>
          <w:tcPr>
            <w:tcW w:w="466" w:type="dxa"/>
            <w:vMerge/>
          </w:tcPr>
          <w:p w:rsidR="00EF5D21" w:rsidRDefault="00EF5D21" w:rsidP="00F40E9B"/>
        </w:tc>
        <w:tc>
          <w:tcPr>
            <w:tcW w:w="2594" w:type="dxa"/>
            <w:vMerge/>
          </w:tcPr>
          <w:p w:rsidR="00EF5D21" w:rsidRDefault="00EF5D21" w:rsidP="00F40E9B"/>
        </w:tc>
        <w:tc>
          <w:tcPr>
            <w:tcW w:w="1620" w:type="dxa"/>
          </w:tcPr>
          <w:p w:rsidR="00EF5D21" w:rsidRDefault="00EF5D21" w:rsidP="00F40E9B">
            <w:r>
              <w:t>21.10.2014</w:t>
            </w:r>
          </w:p>
        </w:tc>
        <w:tc>
          <w:tcPr>
            <w:tcW w:w="2700" w:type="dxa"/>
          </w:tcPr>
          <w:p w:rsidR="00EF5D21" w:rsidRDefault="00EF5D21" w:rsidP="00F40E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F40E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Pr="0001495F" w:rsidRDefault="00EF5D21" w:rsidP="00F40E9B">
            <w:r>
              <w:t>Ялкынская с.о.ш</w:t>
            </w:r>
          </w:p>
        </w:tc>
        <w:tc>
          <w:tcPr>
            <w:tcW w:w="2448" w:type="dxa"/>
            <w:vMerge/>
          </w:tcPr>
          <w:p w:rsidR="00EF5D21" w:rsidRDefault="00EF5D21" w:rsidP="00F40E9B"/>
        </w:tc>
      </w:tr>
      <w:tr w:rsidR="00EF5D21" w:rsidTr="006776FA">
        <w:tc>
          <w:tcPr>
            <w:tcW w:w="466" w:type="dxa"/>
            <w:vMerge w:val="restart"/>
          </w:tcPr>
          <w:p w:rsidR="00EF5D21" w:rsidRPr="00F54418" w:rsidRDefault="00EF5D21" w:rsidP="006776F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94" w:type="dxa"/>
            <w:vMerge w:val="restart"/>
          </w:tcPr>
          <w:p w:rsidR="00EF5D21" w:rsidRPr="00DE083E" w:rsidRDefault="00EF5D21" w:rsidP="006776FA">
            <w:r>
              <w:t>Прыжки с места</w:t>
            </w:r>
            <w:r w:rsidRPr="00DE083E">
              <w:t>/</w:t>
            </w:r>
            <w:r>
              <w:t xml:space="preserve"> Прыжок в длину с разбега </w:t>
            </w:r>
          </w:p>
        </w:tc>
        <w:tc>
          <w:tcPr>
            <w:tcW w:w="1620" w:type="dxa"/>
          </w:tcPr>
          <w:p w:rsidR="00EF5D21" w:rsidRPr="001C7E08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 xml:space="preserve">Петряев Сергей Владимирович- </w:t>
            </w:r>
          </w:p>
          <w:p w:rsidR="00EF5D21" w:rsidRDefault="00EF5D21" w:rsidP="006776FA">
            <w:r>
              <w:t xml:space="preserve">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rPr>
          <w:trHeight w:val="179"/>
        </w:trPr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25.10.2014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25.10.2014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22.10.2014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Мокрокурналинская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Халитов Риналь Ильсурович -</w:t>
            </w:r>
          </w:p>
          <w:p w:rsidR="00EF5D21" w:rsidRDefault="00EF5D21" w:rsidP="006776FA">
            <w:r>
              <w:t>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22.10.2014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22.10.2014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№1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>
              <w:t>Мокрокурналинская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Вангаев Сергей Геннадьевич-</w:t>
            </w:r>
          </w:p>
          <w:p w:rsidR="00EF5D21" w:rsidRDefault="00EF5D21" w:rsidP="006776FA">
            <w:r>
              <w:t xml:space="preserve">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Бакеев Александр Николаевич-</w:t>
            </w:r>
          </w:p>
          <w:p w:rsidR="00EF5D21" w:rsidRDefault="00EF5D21" w:rsidP="006776FA">
            <w:r>
              <w:t>учитель физкультуры</w:t>
            </w:r>
          </w:p>
          <w:p w:rsidR="00EF5D21" w:rsidRDefault="00EF5D21" w:rsidP="006776FA"/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31.10.2014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31.10.2014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Куркульская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 w:val="restart"/>
          </w:tcPr>
          <w:p w:rsidR="00EF5D21" w:rsidRDefault="00EF5D21" w:rsidP="006776FA"/>
        </w:tc>
        <w:tc>
          <w:tcPr>
            <w:tcW w:w="2594" w:type="dxa"/>
            <w:vMerge w:val="restart"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27.10.2014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6776FA">
            <w:r>
              <w:t>6-8</w:t>
            </w:r>
          </w:p>
        </w:tc>
        <w:tc>
          <w:tcPr>
            <w:tcW w:w="3600" w:type="dxa"/>
          </w:tcPr>
          <w:p w:rsidR="00EF5D21" w:rsidRDefault="00EF5D21" w:rsidP="006776FA">
            <w:r>
              <w:t>Анош №4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 xml:space="preserve">Валлиулин Вильсур Зиннурович -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27.10.2014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620" w:type="dxa"/>
          </w:tcPr>
          <w:p w:rsidR="00EF5D21" w:rsidRDefault="00EF5D21" w:rsidP="006776FA">
            <w:r>
              <w:t>9-10</w:t>
            </w:r>
          </w:p>
        </w:tc>
        <w:tc>
          <w:tcPr>
            <w:tcW w:w="3600" w:type="dxa"/>
          </w:tcPr>
          <w:p w:rsidR="00EF5D21" w:rsidRDefault="00EF5D21" w:rsidP="006776FA">
            <w:r>
              <w:t>Анош №4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25.09.2014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Крашенинников Андрей Иванович-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25.09.2014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25.09.2014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rPr>
          <w:trHeight w:val="215"/>
        </w:trPr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27.10.2014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Ибрагимова Рамиля Сабирзяновна-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27.10.2014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27.10.2014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Pr="001C7E08" w:rsidRDefault="00EF5D21" w:rsidP="006776FA">
            <w:r>
              <w:t>29.10.2014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Реченская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 xml:space="preserve">Ионов Сергей Михайлович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24.10.2014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 xml:space="preserve">Сахаровская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 xml:space="preserve">Идрисов Фанус Фарисович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30.10.2014</w:t>
            </w:r>
          </w:p>
        </w:tc>
        <w:tc>
          <w:tcPr>
            <w:tcW w:w="2700" w:type="dxa"/>
          </w:tcPr>
          <w:p w:rsidR="00EF5D21" w:rsidRDefault="00EF5D21" w:rsidP="006776FA">
            <w:r w:rsidRPr="001C7E08">
              <w:rPr>
                <w:sz w:val="22"/>
                <w:szCs w:val="22"/>
              </w:rPr>
              <w:t>АСОШ №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 w:rsidRPr="0001495F">
              <w:t>Степношенталинск</w:t>
            </w:r>
            <w:r>
              <w:t>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6776FA">
            <w:r>
              <w:t>Николаева Людмила Анатольевна -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6776FA"/>
        </w:tc>
        <w:tc>
          <w:tcPr>
            <w:tcW w:w="2594" w:type="dxa"/>
            <w:vMerge/>
          </w:tcPr>
          <w:p w:rsidR="00EF5D21" w:rsidRDefault="00EF5D21" w:rsidP="006776FA"/>
        </w:tc>
        <w:tc>
          <w:tcPr>
            <w:tcW w:w="1620" w:type="dxa"/>
          </w:tcPr>
          <w:p w:rsidR="00EF5D21" w:rsidRDefault="00EF5D21" w:rsidP="006776FA">
            <w:r>
              <w:t>23.10.2014</w:t>
            </w:r>
          </w:p>
        </w:tc>
        <w:tc>
          <w:tcPr>
            <w:tcW w:w="27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6776FA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6776FA">
            <w:r>
              <w:t>Билярская с.о.ш.</w:t>
            </w:r>
          </w:p>
        </w:tc>
        <w:tc>
          <w:tcPr>
            <w:tcW w:w="2448" w:type="dxa"/>
            <w:vMerge/>
          </w:tcPr>
          <w:p w:rsidR="00EF5D21" w:rsidRDefault="00EF5D21" w:rsidP="006776FA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Ерыклинская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Хамидуллин Тагир Гарифулович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>
              <w:t>Ерыклинская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24.10.2014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Большеполянская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Рыдаев Вячеслав Юрьевич-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24.10.2014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24.10.2014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24.10.2014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1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24.10.2014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Большеполянская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Игнатьев  Геннадий Арсентьевич –учитель    физкультуры</w:t>
            </w:r>
          </w:p>
        </w:tc>
      </w:tr>
      <w:tr w:rsidR="00EF5D21" w:rsidTr="006776FA">
        <w:trPr>
          <w:trHeight w:val="70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Чувмайнская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 w:val="restart"/>
          </w:tcPr>
          <w:p w:rsidR="00EF5D21" w:rsidRDefault="00EF5D21" w:rsidP="00767B9B"/>
        </w:tc>
        <w:tc>
          <w:tcPr>
            <w:tcW w:w="2594" w:type="dxa"/>
            <w:vMerge w:val="restart"/>
          </w:tcPr>
          <w:p w:rsidR="00EF5D21" w:rsidRDefault="00EF5D21" w:rsidP="00767B9B"/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Шаминская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Сайфутдинов Максим Владимирович –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Шаминская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Шаминская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Шаминская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Шаминская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767B9B">
            <w:r>
              <w:t>6-8</w:t>
            </w:r>
          </w:p>
        </w:tc>
        <w:tc>
          <w:tcPr>
            <w:tcW w:w="3600" w:type="dxa"/>
          </w:tcPr>
          <w:p w:rsidR="00EF5D21" w:rsidRDefault="00EF5D21" w:rsidP="00767B9B">
            <w:r>
              <w:t>Верх. Татмаинская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Директор школы -Шагиева Гузалия Ильдусовна </w:t>
            </w:r>
          </w:p>
        </w:tc>
      </w:tr>
      <w:tr w:rsidR="00EF5D21" w:rsidTr="00767B9B">
        <w:trPr>
          <w:trHeight w:val="215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Билярская с.о.ш.</w:t>
            </w:r>
          </w:p>
        </w:tc>
        <w:tc>
          <w:tcPr>
            <w:tcW w:w="1620" w:type="dxa"/>
          </w:tcPr>
          <w:p w:rsidR="00EF5D21" w:rsidRDefault="00EF5D21" w:rsidP="00767B9B">
            <w:r>
              <w:t>9-10</w:t>
            </w:r>
          </w:p>
        </w:tc>
        <w:tc>
          <w:tcPr>
            <w:tcW w:w="3600" w:type="dxa"/>
          </w:tcPr>
          <w:p w:rsidR="00EF5D21" w:rsidRDefault="00EF5D21" w:rsidP="00767B9B">
            <w:r>
              <w:t>Верх. Татмаинская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Галимов Ильгиз Нургалямович -  учитель   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Мухмутов Айнур Галимзянович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Среднетиганская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 w:val="restart"/>
          </w:tcPr>
          <w:p w:rsidR="00EF5D21" w:rsidRDefault="00EF5D21" w:rsidP="00767B9B"/>
        </w:tc>
        <w:tc>
          <w:tcPr>
            <w:tcW w:w="2594" w:type="dxa"/>
            <w:vMerge w:val="restart"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Мухмутова Гульфарида Рифгатовна –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70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31.10.2014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31.10.2014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Подлесношенталинская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>Фомин Владимир Ильич – учитель физкультуры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Краснобаранская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Родниковская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Бикеев Александр Николаевич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>
              <w:t>Большетиганская 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>
              <w:t>Родниковская 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Матвеев Александр Николаевич –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27.10.2014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29.10.2014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Белозеров Сергей Владимирович- учитель физкультуры </w:t>
            </w:r>
          </w:p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30.10.2014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31.10.2014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31.10.2014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Ромодановская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Максимов Геннадий Константинович  – учитель физкультуры </w:t>
            </w:r>
          </w:p>
          <w:p w:rsidR="00EF5D21" w:rsidRDefault="00EF5D21" w:rsidP="00767B9B"/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7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25.10.2014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Default="00EF5D21" w:rsidP="00767B9B">
            <w:r w:rsidRPr="0001495F">
              <w:t xml:space="preserve">Лебединская </w:t>
            </w:r>
            <w:r>
              <w:t>с.о.ш.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73"/>
        </w:trPr>
        <w:tc>
          <w:tcPr>
            <w:tcW w:w="466" w:type="dxa"/>
            <w:vMerge w:val="restart"/>
          </w:tcPr>
          <w:p w:rsidR="00EF5D21" w:rsidRDefault="00EF5D21" w:rsidP="00767B9B"/>
        </w:tc>
        <w:tc>
          <w:tcPr>
            <w:tcW w:w="2594" w:type="dxa"/>
            <w:vMerge w:val="restart"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6-8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Ялкынская с.о.ш.</w:t>
            </w:r>
          </w:p>
        </w:tc>
        <w:tc>
          <w:tcPr>
            <w:tcW w:w="2448" w:type="dxa"/>
            <w:vMerge w:val="restart"/>
          </w:tcPr>
          <w:p w:rsidR="00EF5D21" w:rsidRDefault="00EF5D21" w:rsidP="00767B9B">
            <w:r>
              <w:t xml:space="preserve">Алацкова Татьяна Николаевна  – учитель физкультуры </w:t>
            </w:r>
          </w:p>
        </w:tc>
      </w:tr>
      <w:tr w:rsidR="00EF5D21" w:rsidTr="006776FA">
        <w:trPr>
          <w:trHeight w:val="27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9-10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Ялкынская с.о.ш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7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11-12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Ялкынская с.о.ш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7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>13-15 лет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Ялкынская с.о.ш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  <w:tr w:rsidR="00EF5D21" w:rsidTr="006776FA">
        <w:trPr>
          <w:trHeight w:val="273"/>
        </w:trPr>
        <w:tc>
          <w:tcPr>
            <w:tcW w:w="466" w:type="dxa"/>
            <w:vMerge/>
          </w:tcPr>
          <w:p w:rsidR="00EF5D21" w:rsidRDefault="00EF5D21" w:rsidP="00767B9B"/>
        </w:tc>
        <w:tc>
          <w:tcPr>
            <w:tcW w:w="2594" w:type="dxa"/>
            <w:vMerge/>
          </w:tcPr>
          <w:p w:rsidR="00EF5D21" w:rsidRDefault="00EF5D21" w:rsidP="00767B9B"/>
        </w:tc>
        <w:tc>
          <w:tcPr>
            <w:tcW w:w="1620" w:type="dxa"/>
          </w:tcPr>
          <w:p w:rsidR="00EF5D21" w:rsidRDefault="00EF5D21" w:rsidP="00767B9B">
            <w:r>
              <w:t>28.10.2014</w:t>
            </w:r>
          </w:p>
        </w:tc>
        <w:tc>
          <w:tcPr>
            <w:tcW w:w="2700" w:type="dxa"/>
          </w:tcPr>
          <w:p w:rsidR="00EF5D21" w:rsidRDefault="00EF5D21" w:rsidP="00767B9B">
            <w:r w:rsidRPr="0001495F">
              <w:t xml:space="preserve">Левашевская </w:t>
            </w:r>
            <w:r>
              <w:t>с.о.ш.</w:t>
            </w:r>
          </w:p>
        </w:tc>
        <w:tc>
          <w:tcPr>
            <w:tcW w:w="1620" w:type="dxa"/>
          </w:tcPr>
          <w:p w:rsidR="00EF5D21" w:rsidRPr="001C7E08" w:rsidRDefault="00EF5D21" w:rsidP="00767B9B">
            <w:r w:rsidRPr="001C7E08">
              <w:rPr>
                <w:sz w:val="22"/>
                <w:szCs w:val="22"/>
              </w:rPr>
              <w:t xml:space="preserve">16-17лет </w:t>
            </w:r>
          </w:p>
        </w:tc>
        <w:tc>
          <w:tcPr>
            <w:tcW w:w="3600" w:type="dxa"/>
          </w:tcPr>
          <w:p w:rsidR="00EF5D21" w:rsidRPr="0001495F" w:rsidRDefault="00EF5D21" w:rsidP="00767B9B">
            <w:r>
              <w:t>Ялкынская с.о.ш</w:t>
            </w:r>
          </w:p>
        </w:tc>
        <w:tc>
          <w:tcPr>
            <w:tcW w:w="2448" w:type="dxa"/>
            <w:vMerge/>
          </w:tcPr>
          <w:p w:rsidR="00EF5D21" w:rsidRDefault="00EF5D21" w:rsidP="00767B9B"/>
        </w:tc>
      </w:tr>
    </w:tbl>
    <w:p w:rsidR="00EF5D21" w:rsidRDefault="00EF5D21" w:rsidP="000F088F"/>
    <w:p w:rsidR="00EF5D21" w:rsidRDefault="00EF5D21" w:rsidP="000F088F"/>
    <w:p w:rsidR="00EF5D21" w:rsidRDefault="00EF5D21" w:rsidP="000F088F"/>
    <w:p w:rsidR="00EF5D21" w:rsidRDefault="00EF5D21" w:rsidP="000F088F"/>
    <w:p w:rsidR="00EF5D21" w:rsidRDefault="00EF5D21" w:rsidP="000F088F">
      <w:r>
        <w:t>Исп. Хакимов М.Х., тел: 8 (84341) 2-51-79</w:t>
      </w:r>
    </w:p>
    <w:sectPr w:rsidR="00EF5D21" w:rsidSect="00185E88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088F"/>
    <w:rsid w:val="0001495F"/>
    <w:rsid w:val="000374CD"/>
    <w:rsid w:val="00086F85"/>
    <w:rsid w:val="000F088F"/>
    <w:rsid w:val="00185E88"/>
    <w:rsid w:val="001C7E08"/>
    <w:rsid w:val="00201E27"/>
    <w:rsid w:val="005339B8"/>
    <w:rsid w:val="006678BF"/>
    <w:rsid w:val="0067286D"/>
    <w:rsid w:val="006776FA"/>
    <w:rsid w:val="00717B1E"/>
    <w:rsid w:val="007237E5"/>
    <w:rsid w:val="00767B9B"/>
    <w:rsid w:val="007B0303"/>
    <w:rsid w:val="0087300C"/>
    <w:rsid w:val="009D32FD"/>
    <w:rsid w:val="00A146CF"/>
    <w:rsid w:val="00A32001"/>
    <w:rsid w:val="00A44952"/>
    <w:rsid w:val="00C47FCF"/>
    <w:rsid w:val="00CA4A1C"/>
    <w:rsid w:val="00CC4531"/>
    <w:rsid w:val="00DA1BB5"/>
    <w:rsid w:val="00DE083E"/>
    <w:rsid w:val="00E6443A"/>
    <w:rsid w:val="00EF5D21"/>
    <w:rsid w:val="00F40E9B"/>
    <w:rsid w:val="00F54418"/>
    <w:rsid w:val="00F84E94"/>
    <w:rsid w:val="00FC6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95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088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44952"/>
    <w:pPr>
      <w:keepNext/>
      <w:spacing w:line="360" w:lineRule="auto"/>
      <w:jc w:val="center"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088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44952"/>
    <w:rPr>
      <w:rFonts w:ascii="Times New Roman" w:hAnsi="Times New Roman" w:cs="Times New Roman"/>
      <w:b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449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4952"/>
    <w:rPr>
      <w:rFonts w:ascii="Tahoma" w:hAnsi="Tahoma" w:cs="Tahoma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A146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142</TotalTime>
  <Pages>17</Pages>
  <Words>5921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2014-09-16T13:27:00Z</dcterms:created>
  <dcterms:modified xsi:type="dcterms:W3CDTF">2014-09-17T05:52:00Z</dcterms:modified>
</cp:coreProperties>
</file>